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9D3" w:rsidRDefault="00C209D3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209D3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Position Title: </w:t>
      </w:r>
      <w:r w:rsidR="00E07878">
        <w:rPr>
          <w:rFonts w:ascii="Times New Roman" w:eastAsia="Times New Roman" w:hAnsi="Times New Roman" w:cs="Times New Roman"/>
          <w:b/>
          <w:bCs/>
          <w:sz w:val="27"/>
          <w:szCs w:val="27"/>
        </w:rPr>
        <w:t>Park</w:t>
      </w:r>
      <w:r w:rsidR="00B66BAD">
        <w:rPr>
          <w:rFonts w:ascii="Times New Roman" w:eastAsia="Times New Roman" w:hAnsi="Times New Roman" w:cs="Times New Roman"/>
          <w:b/>
          <w:bCs/>
          <w:sz w:val="27"/>
          <w:szCs w:val="27"/>
        </w:rPr>
        <w:t>s and Fields</w:t>
      </w:r>
      <w:r w:rsidR="00E07878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r w:rsidRPr="00C209D3">
        <w:rPr>
          <w:rFonts w:ascii="Times New Roman" w:eastAsia="Times New Roman" w:hAnsi="Times New Roman" w:cs="Times New Roman"/>
          <w:b/>
          <w:bCs/>
          <w:sz w:val="27"/>
          <w:szCs w:val="27"/>
        </w:rPr>
        <w:t>Ranger</w:t>
      </w:r>
    </w:p>
    <w:p w:rsidR="00C0222D" w:rsidRPr="001A3778" w:rsidRDefault="00C209D3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Part-Time, </w:t>
      </w:r>
      <w:bookmarkStart w:id="0" w:name="_Hlk219119626"/>
      <w:r w:rsidR="00980889" w:rsidRPr="001A3778">
        <w:rPr>
          <w:rFonts w:ascii="Times New Roman" w:eastAsia="Times New Roman" w:hAnsi="Times New Roman" w:cs="Times New Roman"/>
          <w:bCs/>
          <w:sz w:val="24"/>
          <w:szCs w:val="24"/>
        </w:rPr>
        <w:t>9</w:t>
      </w:r>
      <w:r w:rsidR="003C135A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</w:t>
      </w:r>
      <w:r w:rsidR="001A3778" w:rsidRPr="001A3778">
        <w:rPr>
          <w:rFonts w:ascii="Times New Roman" w:eastAsia="Times New Roman" w:hAnsi="Times New Roman" w:cs="Times New Roman"/>
          <w:bCs/>
          <w:sz w:val="24"/>
          <w:szCs w:val="24"/>
        </w:rPr>
        <w:t>10 months</w:t>
      </w:r>
      <w:r w:rsidR="007C66D4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from </w:t>
      </w:r>
      <w:r w:rsidR="00E07878" w:rsidRPr="001A3778">
        <w:rPr>
          <w:rFonts w:ascii="Times New Roman" w:eastAsia="Times New Roman" w:hAnsi="Times New Roman" w:cs="Times New Roman"/>
          <w:bCs/>
          <w:sz w:val="24"/>
          <w:szCs w:val="24"/>
        </w:rPr>
        <w:t>early</w:t>
      </w:r>
      <w:r w:rsidR="00980889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March –</w:t>
      </w:r>
      <w:r w:rsidR="00E07878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early</w:t>
      </w:r>
      <w:r w:rsidR="00980889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December; </w:t>
      </w:r>
      <w:r w:rsidRPr="001A3778">
        <w:rPr>
          <w:rFonts w:ascii="Times New Roman" w:eastAsia="Times New Roman" w:hAnsi="Times New Roman" w:cs="Times New Roman"/>
          <w:bCs/>
          <w:sz w:val="24"/>
          <w:szCs w:val="24"/>
        </w:rPr>
        <w:t>15 – 25 hours per week</w:t>
      </w:r>
      <w:r w:rsidR="003C135A" w:rsidRPr="001A3778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C0222D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Hours and </w:t>
      </w:r>
      <w:r w:rsidR="001A3778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weekly schedule will vary depending on the season and time of year. </w:t>
      </w:r>
    </w:p>
    <w:bookmarkEnd w:id="0"/>
    <w:p w:rsidR="00E07878" w:rsidRPr="001A3778" w:rsidRDefault="00E07878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bCs/>
          <w:sz w:val="24"/>
          <w:szCs w:val="24"/>
        </w:rPr>
        <w:t>Head Count: 2</w:t>
      </w:r>
    </w:p>
    <w:p w:rsidR="001A3778" w:rsidRPr="001A3778" w:rsidRDefault="001A3778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bCs/>
          <w:sz w:val="24"/>
          <w:szCs w:val="24"/>
        </w:rPr>
        <w:t>Hourly Rate: $</w:t>
      </w:r>
      <w:r w:rsidR="00AB44BB">
        <w:rPr>
          <w:rFonts w:ascii="Times New Roman" w:eastAsia="Times New Roman" w:hAnsi="Times New Roman" w:cs="Times New Roman"/>
          <w:bCs/>
          <w:sz w:val="24"/>
          <w:szCs w:val="24"/>
        </w:rPr>
        <w:t>20 - $25</w:t>
      </w:r>
      <w:r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per hour</w:t>
      </w:r>
    </w:p>
    <w:p w:rsidR="00C209D3" w:rsidRPr="001A3778" w:rsidRDefault="00C209D3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778">
        <w:rPr>
          <w:rFonts w:ascii="Times New Roman" w:eastAsia="Times New Roman" w:hAnsi="Times New Roman" w:cs="Times New Roman"/>
          <w:b/>
          <w:bCs/>
          <w:sz w:val="27"/>
          <w:szCs w:val="27"/>
        </w:rPr>
        <w:t>Reports To</w:t>
      </w:r>
      <w:r w:rsidR="00AB44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19759E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Supervised by Turf Operations Manager, Parks </w:t>
      </w:r>
      <w:r w:rsidR="00AB44BB">
        <w:rPr>
          <w:rFonts w:ascii="Times New Roman" w:eastAsia="Times New Roman" w:hAnsi="Times New Roman" w:cs="Times New Roman"/>
          <w:bCs/>
          <w:sz w:val="24"/>
          <w:szCs w:val="24"/>
        </w:rPr>
        <w:t>Operations Manager</w:t>
      </w:r>
      <w:r w:rsidR="0019759E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&amp; Recreation Supervisor</w:t>
      </w:r>
    </w:p>
    <w:p w:rsidR="00C209D3" w:rsidRPr="001A3778" w:rsidRDefault="00C209D3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778">
        <w:rPr>
          <w:rFonts w:ascii="Times New Roman" w:eastAsia="Times New Roman" w:hAnsi="Times New Roman" w:cs="Times New Roman"/>
          <w:b/>
          <w:bCs/>
          <w:sz w:val="27"/>
          <w:szCs w:val="27"/>
        </w:rPr>
        <w:t>Position Summary:</w:t>
      </w:r>
    </w:p>
    <w:p w:rsidR="00C209D3" w:rsidRPr="001A3778" w:rsidRDefault="00C209D3" w:rsidP="00C209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65391D">
        <w:rPr>
          <w:rFonts w:ascii="Times New Roman" w:eastAsia="Times New Roman" w:hAnsi="Times New Roman" w:cs="Times New Roman"/>
          <w:sz w:val="24"/>
          <w:szCs w:val="24"/>
        </w:rPr>
        <w:t>seasonal, p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>art-</w:t>
      </w:r>
      <w:r w:rsidR="0065391D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ime Park </w:t>
      </w:r>
      <w:r w:rsidR="00B66BAD">
        <w:rPr>
          <w:rFonts w:ascii="Times New Roman" w:eastAsia="Times New Roman" w:hAnsi="Times New Roman" w:cs="Times New Roman"/>
          <w:sz w:val="24"/>
          <w:szCs w:val="24"/>
        </w:rPr>
        <w:t xml:space="preserve">&amp; Fields 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Ranger assists in the professional, technical, and operational management of Town parks, athletic fields, public tennis and pickleball courts, and other </w:t>
      </w:r>
      <w:r w:rsidR="00B66BAD">
        <w:rPr>
          <w:rFonts w:ascii="Times New Roman" w:eastAsia="Times New Roman" w:hAnsi="Times New Roman" w:cs="Times New Roman"/>
          <w:sz w:val="24"/>
          <w:szCs w:val="24"/>
        </w:rPr>
        <w:t>parks and recreational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 properties under the jurisdiction of the Parks and Recreation Department. The Ranger serves as a visible presence in Town parks—promoting public safety, protecting natural resources, ensuring appropriate park </w:t>
      </w:r>
      <w:r w:rsidR="00B66BAD">
        <w:rPr>
          <w:rFonts w:ascii="Times New Roman" w:eastAsia="Times New Roman" w:hAnsi="Times New Roman" w:cs="Times New Roman"/>
          <w:sz w:val="24"/>
          <w:szCs w:val="24"/>
        </w:rPr>
        <w:t xml:space="preserve">&amp; field 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>use, and providing information and assistance to visitors.</w:t>
      </w:r>
    </w:p>
    <w:p w:rsidR="00C209D3" w:rsidRPr="001A3778" w:rsidRDefault="00C209D3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778">
        <w:rPr>
          <w:rFonts w:ascii="Times New Roman" w:eastAsia="Times New Roman" w:hAnsi="Times New Roman" w:cs="Times New Roman"/>
          <w:b/>
          <w:bCs/>
          <w:sz w:val="27"/>
          <w:szCs w:val="27"/>
        </w:rPr>
        <w:t>Essential Duties and Responsibilities: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Patrol</w:t>
      </w:r>
      <w:r w:rsidR="00B66BAD">
        <w:rPr>
          <w:rFonts w:ascii="Times New Roman" w:eastAsia="Times New Roman" w:hAnsi="Times New Roman" w:cs="Times New Roman"/>
          <w:sz w:val="24"/>
          <w:szCs w:val="24"/>
        </w:rPr>
        <w:t xml:space="preserve"> &amp; monitor 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Town parks, athletic fields, public tennis and pickleball courts, and other </w:t>
      </w:r>
      <w:r w:rsidR="00E07878" w:rsidRPr="001A3778">
        <w:rPr>
          <w:rFonts w:ascii="Times New Roman" w:eastAsia="Times New Roman" w:hAnsi="Times New Roman" w:cs="Times New Roman"/>
          <w:sz w:val="24"/>
          <w:szCs w:val="24"/>
        </w:rPr>
        <w:t xml:space="preserve">outdoor Town 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>recreational areas by vehicle</w:t>
      </w:r>
      <w:r w:rsidR="00AB44BB">
        <w:rPr>
          <w:rFonts w:ascii="Times New Roman" w:eastAsia="Times New Roman" w:hAnsi="Times New Roman" w:cs="Times New Roman"/>
          <w:sz w:val="24"/>
          <w:szCs w:val="24"/>
        </w:rPr>
        <w:t xml:space="preserve"> and on foot. </w:t>
      </w:r>
    </w:p>
    <w:p w:rsidR="0066362D" w:rsidRPr="001A3778" w:rsidRDefault="00C209D3" w:rsidP="006636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Enforce Town ordinances, park rules, and regulations to ensure safe and appropriate use of public spaces.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Approach individuals and groups as needed regarding field use, rules, and regulations; employees are expected to be </w:t>
      </w:r>
      <w:r w:rsidR="00AB44BB">
        <w:rPr>
          <w:rFonts w:ascii="Times New Roman" w:eastAsia="Times New Roman" w:hAnsi="Times New Roman" w:cs="Times New Roman"/>
          <w:sz w:val="24"/>
          <w:szCs w:val="24"/>
        </w:rPr>
        <w:t>professional when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 dealing with the public.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Request assistance from law enforcement as needed in extreme or unsafe situations.</w:t>
      </w:r>
    </w:p>
    <w:p w:rsidR="00E07878" w:rsidRPr="001A3778" w:rsidRDefault="00E07878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Issue warnings and documentation when warranted and provide copies to supervisors in the Parks and Recreation Department</w:t>
      </w:r>
      <w:r w:rsidR="00E42605" w:rsidRPr="001A377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Open and close park facilities as assigned.</w:t>
      </w:r>
    </w:p>
    <w:p w:rsidR="00E07878" w:rsidRPr="001A3778" w:rsidRDefault="00AB44BB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Assist with reporting weather and field conditions upon request.</w:t>
      </w:r>
    </w:p>
    <w:p w:rsidR="0066362D" w:rsidRPr="00B66BAD" w:rsidRDefault="00C209D3" w:rsidP="00B66B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Monitor park usage and identify irregularities, including vandalism, </w:t>
      </w:r>
      <w:r w:rsidR="0066362D" w:rsidRPr="001A3778">
        <w:rPr>
          <w:rFonts w:ascii="Times New Roman" w:eastAsia="Times New Roman" w:hAnsi="Times New Roman" w:cs="Times New Roman"/>
          <w:sz w:val="24"/>
          <w:szCs w:val="24"/>
        </w:rPr>
        <w:t xml:space="preserve">violation of wildlife protection rules, 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>excessive litter, non-permitted organized activities, or misuse of facilities.</w:t>
      </w:r>
    </w:p>
    <w:p w:rsidR="0066362D" w:rsidRPr="001A3778" w:rsidRDefault="00C209D3" w:rsidP="0066362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Check and verify that areas are being used by the correct individuals or groups with proper permits and passes.</w:t>
      </w:r>
      <w:r w:rsidR="0066362D" w:rsidRPr="001A37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362D" w:rsidRPr="001A3778">
        <w:rPr>
          <w:rFonts w:ascii="Times New Roman" w:hAnsi="Times New Roman" w:cs="Times New Roman"/>
          <w:sz w:val="24"/>
          <w:szCs w:val="24"/>
        </w:rPr>
        <w:t>Matters related to athletic group field usage or tennis and pickleball courts are directed to the Recreation Supervisor</w:t>
      </w:r>
      <w:r w:rsidR="00AB44B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209D3" w:rsidRPr="001A3778" w:rsidRDefault="00AB44BB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Communicate any observed equipment damage or misuse of equipment to appropriate personnel.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Maintain accurate records of patrol activities and prepare reports on incidents, accidents, and park conditions.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Report </w:t>
      </w:r>
      <w:r w:rsidR="00AB44BB">
        <w:rPr>
          <w:rFonts w:ascii="Times New Roman" w:eastAsia="Times New Roman" w:hAnsi="Times New Roman" w:cs="Times New Roman"/>
          <w:sz w:val="24"/>
          <w:szCs w:val="24"/>
        </w:rPr>
        <w:t>any potential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 hazards</w:t>
      </w:r>
      <w:r w:rsidR="00AB44BB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other concerns to </w:t>
      </w:r>
      <w:r w:rsidR="00AB44BB">
        <w:rPr>
          <w:rFonts w:ascii="Times New Roman" w:eastAsia="Times New Roman" w:hAnsi="Times New Roman" w:cs="Times New Roman"/>
          <w:sz w:val="24"/>
          <w:szCs w:val="24"/>
        </w:rPr>
        <w:t xml:space="preserve">Parks supervision. 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lastRenderedPageBreak/>
        <w:t>Act as a public information source and provide visitor assistance, ensuring positive public relations.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Assist with recordkeeping, report preparation, and form creation related to park operations and usage.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Follow a daily itinerary and patrol routine that may vary depending on operational needs.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Exercise independent judgment when addressing issues and demonstrate comfort and professionalism when interacting with the public.</w:t>
      </w:r>
    </w:p>
    <w:p w:rsidR="00C209D3" w:rsidRPr="001A3778" w:rsidRDefault="00C209D3" w:rsidP="00C209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Work a flexible schedule including weekends and holidays to meet operational needs.</w:t>
      </w:r>
    </w:p>
    <w:p w:rsidR="00C209D3" w:rsidRPr="001A3778" w:rsidRDefault="00C209D3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778">
        <w:rPr>
          <w:rFonts w:ascii="Times New Roman" w:eastAsia="Times New Roman" w:hAnsi="Times New Roman" w:cs="Times New Roman"/>
          <w:b/>
          <w:bCs/>
          <w:sz w:val="27"/>
          <w:szCs w:val="27"/>
        </w:rPr>
        <w:t>Requirements and Qualifications:</w:t>
      </w:r>
    </w:p>
    <w:p w:rsidR="00C209D3" w:rsidRPr="001A3778" w:rsidRDefault="00C209D3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Some experience dealing with the public in a variety of customer service and rule enforcement circumstances.</w:t>
      </w:r>
    </w:p>
    <w:p w:rsidR="00C209D3" w:rsidRPr="001A3778" w:rsidRDefault="00C209D3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Knowledge of park operations, public relations, and enforcement practices.</w:t>
      </w:r>
    </w:p>
    <w:p w:rsidR="00C209D3" w:rsidRPr="001A3778" w:rsidRDefault="00C209D3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Ability to communicate effectively with the public and Town staff.</w:t>
      </w:r>
    </w:p>
    <w:p w:rsidR="00C209D3" w:rsidRPr="001A3778" w:rsidRDefault="00C209D3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Ability to exercise sound judgment and maintain professionalism in all public interactions.</w:t>
      </w:r>
    </w:p>
    <w:p w:rsidR="00C209D3" w:rsidRPr="001A3778" w:rsidRDefault="004540C1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First Aid, CPR and AED certification required. Training </w:t>
      </w:r>
      <w:r w:rsidR="00B66BAD">
        <w:rPr>
          <w:rFonts w:ascii="Times New Roman" w:eastAsia="Times New Roman" w:hAnsi="Times New Roman" w:cs="Times New Roman"/>
          <w:sz w:val="24"/>
          <w:szCs w:val="24"/>
        </w:rPr>
        <w:t>provided</w:t>
      </w:r>
      <w:r w:rsidRPr="001A3778">
        <w:rPr>
          <w:rFonts w:ascii="Times New Roman" w:eastAsia="Times New Roman" w:hAnsi="Times New Roman" w:cs="Times New Roman"/>
          <w:sz w:val="24"/>
          <w:szCs w:val="24"/>
        </w:rPr>
        <w:t xml:space="preserve"> if needed. </w:t>
      </w:r>
    </w:p>
    <w:p w:rsidR="00C209D3" w:rsidRPr="001A3778" w:rsidRDefault="00C209D3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High School Diploma or GED preferred.</w:t>
      </w:r>
    </w:p>
    <w:p w:rsidR="00C209D3" w:rsidRPr="00D41B25" w:rsidRDefault="00C209D3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bookmarkStart w:id="1" w:name="_GoBack"/>
      <w:bookmarkEnd w:id="1"/>
      <w:r w:rsidRPr="00D41B25">
        <w:rPr>
          <w:rFonts w:ascii="Times New Roman" w:eastAsia="Times New Roman" w:hAnsi="Times New Roman" w:cs="Times New Roman"/>
          <w:sz w:val="24"/>
          <w:szCs w:val="24"/>
          <w:highlight w:val="yellow"/>
        </w:rPr>
        <w:t>Possession and maintenance of a valid Connecticut Driver’s License is required.</w:t>
      </w:r>
    </w:p>
    <w:p w:rsidR="00C209D3" w:rsidRPr="001A3778" w:rsidRDefault="00C209D3" w:rsidP="00C209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A3778">
        <w:rPr>
          <w:rFonts w:ascii="Times New Roman" w:eastAsia="Times New Roman" w:hAnsi="Times New Roman" w:cs="Times New Roman"/>
          <w:sz w:val="24"/>
          <w:szCs w:val="24"/>
        </w:rPr>
        <w:t>Ability to work independently and follow established patrol routines.</w:t>
      </w:r>
    </w:p>
    <w:p w:rsidR="00C209D3" w:rsidRPr="001A3778" w:rsidRDefault="00C209D3" w:rsidP="00C209D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A3778">
        <w:rPr>
          <w:rFonts w:ascii="Times New Roman" w:eastAsia="Times New Roman" w:hAnsi="Times New Roman" w:cs="Times New Roman"/>
          <w:b/>
          <w:bCs/>
          <w:sz w:val="27"/>
          <w:szCs w:val="27"/>
        </w:rPr>
        <w:t>Work Schedule:</w:t>
      </w:r>
    </w:p>
    <w:p w:rsidR="001A3778" w:rsidRPr="001A3778" w:rsidRDefault="0065391D" w:rsidP="001A37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Seasonal, p</w:t>
      </w:r>
      <w:r w:rsidR="00C209D3" w:rsidRPr="001A3778">
        <w:rPr>
          <w:rFonts w:ascii="Times New Roman" w:eastAsia="Times New Roman" w:hAnsi="Times New Roman" w:cs="Times New Roman"/>
          <w:sz w:val="24"/>
          <w:szCs w:val="24"/>
        </w:rPr>
        <w:t xml:space="preserve">art-time </w:t>
      </w:r>
      <w:r w:rsidR="001A3778">
        <w:rPr>
          <w:rFonts w:ascii="Times New Roman" w:eastAsia="Times New Roman" w:hAnsi="Times New Roman" w:cs="Times New Roman"/>
          <w:sz w:val="24"/>
          <w:szCs w:val="24"/>
        </w:rPr>
        <w:t>position</w:t>
      </w:r>
      <w:r w:rsidR="000D50D3">
        <w:rPr>
          <w:rFonts w:ascii="Times New Roman" w:eastAsia="Times New Roman" w:hAnsi="Times New Roman" w:cs="Times New Roman"/>
          <w:bCs/>
          <w:sz w:val="24"/>
          <w:szCs w:val="24"/>
        </w:rPr>
        <w:t xml:space="preserve">, 9-10 months from </w:t>
      </w:r>
      <w:r w:rsidR="001A3778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early March – early December; 15 – 25 hours per week. </w:t>
      </w:r>
      <w:r w:rsidR="000D50D3">
        <w:rPr>
          <w:rFonts w:ascii="Times New Roman" w:eastAsia="Times New Roman" w:hAnsi="Times New Roman" w:cs="Times New Roman"/>
          <w:sz w:val="24"/>
          <w:szCs w:val="24"/>
        </w:rPr>
        <w:t>The s</w:t>
      </w:r>
      <w:r w:rsidR="00C209D3" w:rsidRPr="001A3778">
        <w:rPr>
          <w:rFonts w:ascii="Times New Roman" w:eastAsia="Times New Roman" w:hAnsi="Times New Roman" w:cs="Times New Roman"/>
          <w:sz w:val="24"/>
          <w:szCs w:val="24"/>
        </w:rPr>
        <w:t>chedule includes weekends</w:t>
      </w:r>
      <w:r w:rsidR="000D50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209D3" w:rsidRPr="001A3778">
        <w:rPr>
          <w:rFonts w:ascii="Times New Roman" w:eastAsia="Times New Roman" w:hAnsi="Times New Roman" w:cs="Times New Roman"/>
          <w:sz w:val="24"/>
          <w:szCs w:val="24"/>
        </w:rPr>
        <w:t>and variable hours as assigned to meet operational needs.</w:t>
      </w:r>
      <w:r w:rsidR="001A3778" w:rsidRPr="001A377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0D50D3">
        <w:rPr>
          <w:rFonts w:ascii="Times New Roman" w:eastAsia="Times New Roman" w:hAnsi="Times New Roman" w:cs="Times New Roman"/>
          <w:bCs/>
          <w:sz w:val="24"/>
          <w:szCs w:val="24"/>
        </w:rPr>
        <w:t>Weekly h</w:t>
      </w:r>
      <w:r w:rsidR="001A3778" w:rsidRPr="001A3778">
        <w:rPr>
          <w:rFonts w:ascii="Times New Roman" w:eastAsia="Times New Roman" w:hAnsi="Times New Roman" w:cs="Times New Roman"/>
          <w:bCs/>
          <w:sz w:val="24"/>
          <w:szCs w:val="24"/>
        </w:rPr>
        <w:t>ours and schedule will vary depending on the season and time of year</w:t>
      </w:r>
      <w:r w:rsidR="000D50D3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C209D3" w:rsidRPr="001A3778" w:rsidRDefault="00C209D3" w:rsidP="00C209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D130A" w:rsidRPr="001A3778" w:rsidRDefault="00ED130A">
      <w:pPr>
        <w:rPr>
          <w:rFonts w:ascii="Times New Roman" w:hAnsi="Times New Roman" w:cs="Times New Roman"/>
        </w:rPr>
      </w:pPr>
    </w:p>
    <w:sectPr w:rsidR="00ED130A" w:rsidRPr="001A3778" w:rsidSect="00C209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A415C"/>
    <w:multiLevelType w:val="multilevel"/>
    <w:tmpl w:val="3006D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200E58"/>
    <w:multiLevelType w:val="multilevel"/>
    <w:tmpl w:val="F16C3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9D3"/>
    <w:rsid w:val="000D50D3"/>
    <w:rsid w:val="0019759E"/>
    <w:rsid w:val="001A3778"/>
    <w:rsid w:val="003C135A"/>
    <w:rsid w:val="004540C1"/>
    <w:rsid w:val="0065391D"/>
    <w:rsid w:val="0066362D"/>
    <w:rsid w:val="007C66D4"/>
    <w:rsid w:val="00833FC1"/>
    <w:rsid w:val="00980889"/>
    <w:rsid w:val="00AB44BB"/>
    <w:rsid w:val="00B66BAD"/>
    <w:rsid w:val="00C0222D"/>
    <w:rsid w:val="00C209D3"/>
    <w:rsid w:val="00D2034B"/>
    <w:rsid w:val="00D41B25"/>
    <w:rsid w:val="00E07878"/>
    <w:rsid w:val="00E42605"/>
    <w:rsid w:val="00ED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EDEC06-EDC8-45B1-B27F-C575BDD7A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5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DEEF79D2</Template>
  <TotalTime>4542</TotalTime>
  <Pages>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Troiano, Patricia</dc:creator>
  <cp:keywords/>
  <dc:description/>
  <cp:lastModifiedBy>Troiano, Patricia</cp:lastModifiedBy>
  <cp:revision>13</cp:revision>
  <cp:lastPrinted>2025-10-27T18:57:00Z</cp:lastPrinted>
  <dcterms:created xsi:type="dcterms:W3CDTF">2025-10-24T16:11:00Z</dcterms:created>
  <dcterms:modified xsi:type="dcterms:W3CDTF">2026-01-21T15:43:00Z</dcterms:modified>
</cp:coreProperties>
</file>